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15F" w:rsidRDefault="0064715F">
      <w:pPr>
        <w:jc w:val="center"/>
        <w:rPr>
          <w:b/>
          <w:sz w:val="24"/>
        </w:rPr>
      </w:pPr>
      <w:r>
        <w:rPr>
          <w:b/>
          <w:sz w:val="24"/>
        </w:rPr>
        <w:t xml:space="preserve">Richiesta di </w:t>
      </w:r>
      <w:r w:rsidR="001B2972">
        <w:rPr>
          <w:b/>
          <w:sz w:val="24"/>
        </w:rPr>
        <w:t>uso Sede Centrale SCI</w:t>
      </w:r>
    </w:p>
    <w:p w:rsidR="001B2972" w:rsidRDefault="001B2972">
      <w:pPr>
        <w:spacing w:after="0" w:line="240" w:lineRule="auto"/>
      </w:pPr>
    </w:p>
    <w:p w:rsidR="001B2972" w:rsidRDefault="001B2972">
      <w:pPr>
        <w:spacing w:after="0" w:line="240" w:lineRule="auto"/>
      </w:pPr>
    </w:p>
    <w:p w:rsidR="0064715F" w:rsidRDefault="0064715F">
      <w:pPr>
        <w:spacing w:after="0" w:line="240" w:lineRule="auto"/>
      </w:pPr>
      <w:r>
        <w:t>Al Presidente della Società Chimica Italiana</w:t>
      </w:r>
      <w:r>
        <w:tab/>
      </w:r>
      <w:r>
        <w:tab/>
      </w:r>
      <w:r>
        <w:tab/>
        <w:t>Luogo e data _________________________</w:t>
      </w:r>
    </w:p>
    <w:p w:rsidR="0064715F" w:rsidRDefault="0064715F">
      <w:pPr>
        <w:spacing w:after="0" w:line="240" w:lineRule="auto"/>
      </w:pPr>
      <w:r>
        <w:t>Viale Liegi 48c</w:t>
      </w:r>
    </w:p>
    <w:p w:rsidR="0064715F" w:rsidRDefault="0064715F">
      <w:pPr>
        <w:spacing w:after="0" w:line="240" w:lineRule="auto"/>
      </w:pPr>
      <w:r>
        <w:t>00198 Roma</w:t>
      </w:r>
    </w:p>
    <w:p w:rsidR="0064715F" w:rsidRDefault="0064715F">
      <w:pPr>
        <w:spacing w:after="0" w:line="240" w:lineRule="auto"/>
      </w:pPr>
    </w:p>
    <w:p w:rsidR="0064715F" w:rsidRDefault="0064715F">
      <w:pPr>
        <w:spacing w:after="0" w:line="240" w:lineRule="auto"/>
      </w:pPr>
      <w:r>
        <w:t xml:space="preserve">Compilare tutti i campi richiesti e inviare via e-mail a: </w:t>
      </w:r>
      <w:hyperlink r:id="rId7" w:history="1">
        <w:r w:rsidR="001B2972" w:rsidRPr="00127D9F">
          <w:rPr>
            <w:rStyle w:val="Collegamentoipertestuale"/>
          </w:rPr>
          <w:t>presidente@soc.chim.it</w:t>
        </w:r>
      </w:hyperlink>
      <w:r w:rsidR="001B2972">
        <w:t xml:space="preserve"> </w:t>
      </w:r>
      <w:r>
        <w:t xml:space="preserve">; </w:t>
      </w:r>
      <w:hyperlink r:id="rId8" w:history="1">
        <w:r w:rsidR="001B2972" w:rsidRPr="00127D9F">
          <w:rPr>
            <w:rStyle w:val="Collegamentoipertestuale"/>
          </w:rPr>
          <w:t>segreteria@soc.chim.it</w:t>
        </w:r>
      </w:hyperlink>
      <w:r w:rsidR="001B2972">
        <w:t xml:space="preserve"> </w:t>
      </w:r>
      <w:r>
        <w:t>.</w:t>
      </w:r>
    </w:p>
    <w:p w:rsidR="0064715F" w:rsidRDefault="0064715F">
      <w:pPr>
        <w:spacing w:after="0" w:line="240" w:lineRule="auto"/>
      </w:pP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8"/>
        <w:gridCol w:w="2398"/>
        <w:gridCol w:w="437"/>
        <w:gridCol w:w="2031"/>
        <w:gridCol w:w="2644"/>
      </w:tblGrid>
      <w:tr w:rsidR="0064715F" w:rsidTr="00991E84">
        <w:tc>
          <w:tcPr>
            <w:tcW w:w="5000" w:type="pct"/>
            <w:gridSpan w:val="5"/>
          </w:tcPr>
          <w:p w:rsidR="0064715F" w:rsidRDefault="0064715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Informazioni sul richiedente</w:t>
            </w:r>
          </w:p>
        </w:tc>
      </w:tr>
      <w:tr w:rsidR="0064715F" w:rsidTr="00991E84">
        <w:tc>
          <w:tcPr>
            <w:tcW w:w="3644" w:type="pct"/>
            <w:gridSpan w:val="4"/>
          </w:tcPr>
          <w:p w:rsidR="0064715F" w:rsidRDefault="00991E84">
            <w:pPr>
              <w:spacing w:after="0" w:line="240" w:lineRule="auto"/>
            </w:pPr>
            <w:r>
              <w:t>[</w:t>
            </w:r>
            <w:r w:rsidR="0064715F">
              <w:t>nome e cognome</w:t>
            </w:r>
            <w:r>
              <w:t>]</w:t>
            </w:r>
          </w:p>
        </w:tc>
        <w:tc>
          <w:tcPr>
            <w:tcW w:w="1356" w:type="pct"/>
          </w:tcPr>
          <w:p w:rsidR="0064715F" w:rsidRDefault="001B2972">
            <w:pPr>
              <w:spacing w:after="0" w:line="240" w:lineRule="auto"/>
            </w:pPr>
            <w:r>
              <w:t>N° tessera SCI:</w:t>
            </w:r>
          </w:p>
        </w:tc>
      </w:tr>
      <w:tr w:rsidR="0064715F" w:rsidTr="00991E84">
        <w:tc>
          <w:tcPr>
            <w:tcW w:w="5000" w:type="pct"/>
            <w:gridSpan w:val="5"/>
          </w:tcPr>
          <w:p w:rsidR="0064715F" w:rsidRDefault="00670238">
            <w:pPr>
              <w:spacing w:after="0" w:line="240" w:lineRule="auto"/>
            </w:pPr>
            <w:r>
              <w:t xml:space="preserve">[Ruolo in SCI </w:t>
            </w:r>
            <w:r w:rsidR="0064715F">
              <w:t>e sede di servizio del richiedente</w:t>
            </w:r>
            <w:r w:rsidR="00991E84">
              <w:t>]</w:t>
            </w:r>
          </w:p>
          <w:p w:rsidR="0064715F" w:rsidRDefault="0064715F">
            <w:pPr>
              <w:spacing w:after="0" w:line="240" w:lineRule="auto"/>
            </w:pPr>
          </w:p>
          <w:p w:rsidR="0064715F" w:rsidRDefault="0064715F">
            <w:pPr>
              <w:spacing w:after="0" w:line="240" w:lineRule="auto"/>
            </w:pPr>
          </w:p>
        </w:tc>
      </w:tr>
      <w:tr w:rsidR="00991E84" w:rsidTr="005B2337">
        <w:tc>
          <w:tcPr>
            <w:tcW w:w="1148" w:type="pct"/>
          </w:tcPr>
          <w:p w:rsidR="00991E84" w:rsidRDefault="00991E84">
            <w:pPr>
              <w:spacing w:after="0" w:line="240" w:lineRule="auto"/>
            </w:pPr>
            <w:r>
              <w:t xml:space="preserve">tel. </w:t>
            </w:r>
          </w:p>
        </w:tc>
        <w:tc>
          <w:tcPr>
            <w:tcW w:w="1454" w:type="pct"/>
            <w:gridSpan w:val="2"/>
          </w:tcPr>
          <w:p w:rsidR="00991E84" w:rsidRDefault="00991E84">
            <w:pPr>
              <w:spacing w:after="0" w:line="240" w:lineRule="auto"/>
            </w:pPr>
            <w:r>
              <w:t>cell.</w:t>
            </w:r>
          </w:p>
        </w:tc>
        <w:tc>
          <w:tcPr>
            <w:tcW w:w="2398" w:type="pct"/>
            <w:gridSpan w:val="2"/>
          </w:tcPr>
          <w:p w:rsidR="00991E84" w:rsidRDefault="00991E84" w:rsidP="00991E84">
            <w:pPr>
              <w:spacing w:after="0" w:line="240" w:lineRule="auto"/>
            </w:pPr>
            <w:r>
              <w:t>e-mail:</w:t>
            </w:r>
          </w:p>
        </w:tc>
      </w:tr>
      <w:tr w:rsidR="0064715F" w:rsidTr="00991E84">
        <w:tc>
          <w:tcPr>
            <w:tcW w:w="5000" w:type="pct"/>
            <w:gridSpan w:val="5"/>
          </w:tcPr>
          <w:p w:rsidR="0064715F" w:rsidRDefault="0064715F" w:rsidP="001B2972">
            <w:pPr>
              <w:spacing w:after="0" w:line="240" w:lineRule="auto"/>
            </w:pPr>
          </w:p>
        </w:tc>
      </w:tr>
      <w:tr w:rsidR="0064715F" w:rsidRPr="00670238" w:rsidTr="00991E84">
        <w:tc>
          <w:tcPr>
            <w:tcW w:w="5000" w:type="pct"/>
            <w:gridSpan w:val="5"/>
          </w:tcPr>
          <w:p w:rsidR="0064715F" w:rsidRPr="00670238" w:rsidRDefault="0064715F" w:rsidP="00052527">
            <w:pPr>
              <w:spacing w:after="0" w:line="240" w:lineRule="auto"/>
              <w:jc w:val="center"/>
              <w:rPr>
                <w:b/>
              </w:rPr>
            </w:pPr>
            <w:r w:rsidRPr="00670238">
              <w:rPr>
                <w:b/>
              </w:rPr>
              <w:t>Informazioni sull’evento</w:t>
            </w:r>
            <w:r w:rsidR="001B2972" w:rsidRPr="00670238">
              <w:rPr>
                <w:b/>
              </w:rPr>
              <w:t xml:space="preserve"> per cui viene chiesto l’uso</w:t>
            </w:r>
            <w:r w:rsidR="00052527" w:rsidRPr="00670238">
              <w:rPr>
                <w:b/>
              </w:rPr>
              <w:t xml:space="preserve"> della Sede</w:t>
            </w:r>
          </w:p>
        </w:tc>
      </w:tr>
      <w:tr w:rsidR="0064715F" w:rsidRPr="00670238" w:rsidTr="00991E84">
        <w:tc>
          <w:tcPr>
            <w:tcW w:w="5000" w:type="pct"/>
            <w:gridSpan w:val="5"/>
          </w:tcPr>
          <w:p w:rsidR="0064715F" w:rsidRPr="00670238" w:rsidRDefault="001F6199" w:rsidP="001F6199">
            <w:pPr>
              <w:spacing w:after="0" w:line="240" w:lineRule="auto"/>
            </w:pPr>
            <w:r w:rsidRPr="00670238">
              <w:t>Evento:</w:t>
            </w:r>
          </w:p>
        </w:tc>
      </w:tr>
      <w:tr w:rsidR="0064715F" w:rsidRPr="00670238" w:rsidTr="005B2337">
        <w:tc>
          <w:tcPr>
            <w:tcW w:w="2378" w:type="pct"/>
            <w:gridSpan w:val="2"/>
          </w:tcPr>
          <w:p w:rsidR="0064715F" w:rsidRPr="00670238" w:rsidRDefault="0064715F" w:rsidP="00052527">
            <w:pPr>
              <w:spacing w:after="0" w:line="240" w:lineRule="auto"/>
            </w:pPr>
            <w:r w:rsidRPr="00670238">
              <w:t>Data: gg/mm/aaaa</w:t>
            </w:r>
            <w:r w:rsidR="00052527" w:rsidRPr="00670238">
              <w:t>; oppure dal… al…</w:t>
            </w:r>
          </w:p>
        </w:tc>
        <w:tc>
          <w:tcPr>
            <w:tcW w:w="2622" w:type="pct"/>
            <w:gridSpan w:val="3"/>
          </w:tcPr>
          <w:p w:rsidR="0064715F" w:rsidRPr="00670238" w:rsidRDefault="001B2972">
            <w:pPr>
              <w:spacing w:after="0" w:line="240" w:lineRule="auto"/>
            </w:pPr>
            <w:r w:rsidRPr="00670238">
              <w:t xml:space="preserve">Orario: </w:t>
            </w:r>
          </w:p>
        </w:tc>
      </w:tr>
      <w:tr w:rsidR="00D8207B" w:rsidRPr="00670238" w:rsidTr="005B2337">
        <w:tc>
          <w:tcPr>
            <w:tcW w:w="2378" w:type="pct"/>
            <w:gridSpan w:val="2"/>
          </w:tcPr>
          <w:p w:rsidR="00D8207B" w:rsidRPr="00670238" w:rsidRDefault="00D8207B" w:rsidP="001B2972">
            <w:pPr>
              <w:spacing w:after="0" w:line="240" w:lineRule="auto"/>
            </w:pPr>
            <w:r w:rsidRPr="00670238">
              <w:t>Aula</w:t>
            </w:r>
            <w:r w:rsidR="000E2E21" w:rsidRPr="00670238">
              <w:t xml:space="preserve"> richiesta</w:t>
            </w:r>
            <w:r w:rsidRPr="00670238">
              <w:t xml:space="preserve">: </w:t>
            </w:r>
          </w:p>
        </w:tc>
        <w:tc>
          <w:tcPr>
            <w:tcW w:w="2622" w:type="pct"/>
            <w:gridSpan w:val="3"/>
          </w:tcPr>
          <w:p w:rsidR="00D8207B" w:rsidRPr="00670238" w:rsidRDefault="001F6199">
            <w:pPr>
              <w:spacing w:after="0" w:line="240" w:lineRule="auto"/>
            </w:pPr>
            <w:r w:rsidRPr="00670238">
              <w:t>Richieste servizi:</w:t>
            </w:r>
          </w:p>
        </w:tc>
      </w:tr>
      <w:tr w:rsidR="001F6199" w:rsidRPr="00670238" w:rsidTr="005B2337">
        <w:tc>
          <w:tcPr>
            <w:tcW w:w="2378" w:type="pct"/>
            <w:gridSpan w:val="2"/>
          </w:tcPr>
          <w:p w:rsidR="001F6199" w:rsidRPr="00670238" w:rsidRDefault="001F6199" w:rsidP="001B2972">
            <w:pPr>
              <w:spacing w:after="0" w:line="240" w:lineRule="auto"/>
            </w:pPr>
            <w:r w:rsidRPr="00670238">
              <w:t>Numero partecipanti:</w:t>
            </w:r>
          </w:p>
        </w:tc>
        <w:tc>
          <w:tcPr>
            <w:tcW w:w="2622" w:type="pct"/>
            <w:gridSpan w:val="3"/>
          </w:tcPr>
          <w:p w:rsidR="001F6199" w:rsidRPr="00670238" w:rsidRDefault="00670238">
            <w:pPr>
              <w:spacing w:after="0" w:line="240" w:lineRule="auto"/>
            </w:pPr>
            <w:r w:rsidRPr="00670238">
              <w:t>Sito web evento</w:t>
            </w:r>
            <w:r>
              <w:t xml:space="preserve"> (se esistente)</w:t>
            </w:r>
            <w:r w:rsidRPr="00670238">
              <w:t>:</w:t>
            </w:r>
          </w:p>
        </w:tc>
      </w:tr>
    </w:tbl>
    <w:p w:rsidR="0064715F" w:rsidRPr="00670238" w:rsidRDefault="0064715F">
      <w:pPr>
        <w:spacing w:after="0" w:line="240" w:lineRule="auto"/>
      </w:pPr>
    </w:p>
    <w:p w:rsidR="0064715F" w:rsidRPr="00670238" w:rsidRDefault="00D8207B">
      <w:pPr>
        <w:spacing w:after="0" w:line="240" w:lineRule="auto"/>
      </w:pPr>
      <w:r w:rsidRPr="00670238">
        <w:t>Le Aule utilizzabili sono tre:</w:t>
      </w:r>
    </w:p>
    <w:p w:rsidR="00D8207B" w:rsidRPr="00670238" w:rsidRDefault="00D8207B">
      <w:pPr>
        <w:spacing w:after="0" w:line="240" w:lineRule="auto"/>
      </w:pPr>
      <w:r w:rsidRPr="00670238">
        <w:t>Aula A: al piano inferiore, attrezzata con videoproie</w:t>
      </w:r>
      <w:r w:rsidR="00991E84" w:rsidRPr="00670238">
        <w:t>zione</w:t>
      </w:r>
      <w:r w:rsidRPr="00670238">
        <w:t xml:space="preserve"> e tavolo presidenza; posti 20-25</w:t>
      </w:r>
      <w:bookmarkStart w:id="0" w:name="_GoBack"/>
      <w:bookmarkEnd w:id="0"/>
    </w:p>
    <w:p w:rsidR="00D8207B" w:rsidRPr="00670238" w:rsidRDefault="00D8207B">
      <w:pPr>
        <w:spacing w:after="0" w:line="240" w:lineRule="auto"/>
      </w:pPr>
      <w:r w:rsidRPr="00670238">
        <w:t>Aula B: al piano inferiore</w:t>
      </w:r>
      <w:r w:rsidR="00530133" w:rsidRPr="00670238">
        <w:t>,</w:t>
      </w:r>
      <w:r w:rsidRPr="00670238">
        <w:t xml:space="preserve"> senza attrezzature né tavolo presidenza; posti 18</w:t>
      </w:r>
    </w:p>
    <w:p w:rsidR="00D8207B" w:rsidRPr="00670238" w:rsidRDefault="00D8207B">
      <w:pPr>
        <w:spacing w:after="0" w:line="240" w:lineRule="auto"/>
      </w:pPr>
      <w:r w:rsidRPr="00670238">
        <w:t>Aula C: al piano, attrezzata con videoproie</w:t>
      </w:r>
      <w:r w:rsidR="00991E84" w:rsidRPr="00670238">
        <w:t>zione</w:t>
      </w:r>
      <w:r w:rsidRPr="00670238">
        <w:t xml:space="preserve"> e tavolo presidenza; posti 30-35</w:t>
      </w:r>
      <w:r w:rsidR="00530133" w:rsidRPr="00670238">
        <w:t xml:space="preserve"> (Aula Riunioni CC)</w:t>
      </w:r>
    </w:p>
    <w:p w:rsidR="00052527" w:rsidRPr="00670238" w:rsidRDefault="00052527">
      <w:pPr>
        <w:spacing w:after="0" w:line="240" w:lineRule="auto"/>
      </w:pPr>
    </w:p>
    <w:p w:rsidR="00052527" w:rsidRPr="00670238" w:rsidRDefault="000E2E21">
      <w:pPr>
        <w:spacing w:after="0" w:line="240" w:lineRule="auto"/>
        <w:rPr>
          <w:b/>
        </w:rPr>
      </w:pPr>
      <w:r w:rsidRPr="00670238">
        <w:rPr>
          <w:b/>
        </w:rPr>
        <w:t>Come stabilito dal CC nella seduta del 5 /6/2027 s</w:t>
      </w:r>
      <w:r w:rsidR="00052527" w:rsidRPr="00670238">
        <w:rPr>
          <w:b/>
        </w:rPr>
        <w:t>e l’evento prevede una quota di iscrizione a carico dei partecipanti l’uso della Sede ha un costo di € 200/giorno</w:t>
      </w:r>
      <w:r w:rsidR="00670238">
        <w:rPr>
          <w:b/>
        </w:rPr>
        <w:t>.</w:t>
      </w:r>
    </w:p>
    <w:p w:rsidR="00052527" w:rsidRPr="00670238" w:rsidRDefault="00052527">
      <w:pPr>
        <w:spacing w:after="0" w:line="240" w:lineRule="auto"/>
        <w:rPr>
          <w:b/>
        </w:rPr>
      </w:pPr>
      <w:r w:rsidRPr="00670238">
        <w:rPr>
          <w:b/>
        </w:rPr>
        <w:t xml:space="preserve">Se l’evento non prevede </w:t>
      </w:r>
      <w:r w:rsidR="001F6199" w:rsidRPr="00670238">
        <w:rPr>
          <w:b/>
        </w:rPr>
        <w:t xml:space="preserve">una </w:t>
      </w:r>
      <w:r w:rsidRPr="00670238">
        <w:rPr>
          <w:b/>
        </w:rPr>
        <w:t>quot</w:t>
      </w:r>
      <w:r w:rsidR="001F6199" w:rsidRPr="00670238">
        <w:rPr>
          <w:b/>
        </w:rPr>
        <w:t>a di iscrizione</w:t>
      </w:r>
      <w:r w:rsidRPr="00670238">
        <w:rPr>
          <w:b/>
        </w:rPr>
        <w:t xml:space="preserve"> l’uso della Sede </w:t>
      </w:r>
      <w:r w:rsidR="000E2E21" w:rsidRPr="00670238">
        <w:rPr>
          <w:b/>
        </w:rPr>
        <w:t>è concesso a titolo gratuito</w:t>
      </w:r>
      <w:r w:rsidR="001F6199" w:rsidRPr="00670238">
        <w:rPr>
          <w:b/>
        </w:rPr>
        <w:t>.</w:t>
      </w:r>
    </w:p>
    <w:p w:rsidR="001F6199" w:rsidRPr="00670238" w:rsidRDefault="001F6199">
      <w:pPr>
        <w:spacing w:after="0" w:line="240" w:lineRule="auto"/>
      </w:pPr>
    </w:p>
    <w:p w:rsidR="001F6199" w:rsidRPr="00670238" w:rsidRDefault="001F6199">
      <w:pPr>
        <w:spacing w:after="0" w:line="240" w:lineRule="auto"/>
      </w:pPr>
      <w:r w:rsidRPr="00670238">
        <w:t>In entrambi i casi se vengono richiesti servizi aggiuntivi, come ad esempio un buffet, i relativi costi saranno a carico del richiedente.</w:t>
      </w:r>
    </w:p>
    <w:p w:rsidR="00D8207B" w:rsidRPr="00670238" w:rsidRDefault="00D8207B">
      <w:pPr>
        <w:spacing w:after="0" w:line="240" w:lineRule="auto"/>
        <w:jc w:val="both"/>
      </w:pPr>
    </w:p>
    <w:p w:rsidR="00D8207B" w:rsidRDefault="000E2E21">
      <w:pPr>
        <w:spacing w:after="0" w:line="240" w:lineRule="auto"/>
        <w:jc w:val="both"/>
      </w:pPr>
      <w:r w:rsidRPr="00670238">
        <w:t xml:space="preserve">Il richiedente è pregato di controllare nel Calendario Complessivo presente nella homepage del sito SCI </w:t>
      </w:r>
      <w:hyperlink r:id="rId9" w:history="1">
        <w:r w:rsidRPr="00670238">
          <w:rPr>
            <w:rStyle w:val="Collegamentoipertestuale"/>
          </w:rPr>
          <w:t>https://www.societachimica.it/</w:t>
        </w:r>
      </w:hyperlink>
      <w:r w:rsidRPr="00670238">
        <w:t xml:space="preserve"> che la Sede non sia già stata prenotata per altro evento.</w:t>
      </w:r>
    </w:p>
    <w:sectPr w:rsidR="00D8207B">
      <w:foot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48F" w:rsidRDefault="00BF248F">
      <w:pPr>
        <w:spacing w:after="0" w:line="240" w:lineRule="auto"/>
      </w:pPr>
      <w:r>
        <w:separator/>
      </w:r>
    </w:p>
  </w:endnote>
  <w:endnote w:type="continuationSeparator" w:id="0">
    <w:p w:rsidR="00BF248F" w:rsidRDefault="00BF2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715F" w:rsidRDefault="0064715F">
    <w:pPr>
      <w:pStyle w:val="Pidipagina"/>
      <w:jc w:val="center"/>
    </w:pPr>
    <w:r>
      <w:t xml:space="preserve">Pag. </w:t>
    </w:r>
    <w:r>
      <w:fldChar w:fldCharType="begin"/>
    </w:r>
    <w:r>
      <w:instrText>PAGE  \* Arabic  \* MERGEFORMAT</w:instrText>
    </w:r>
    <w:r>
      <w:fldChar w:fldCharType="separate"/>
    </w:r>
    <w:r w:rsidR="00BF248F">
      <w:rPr>
        <w:noProof/>
      </w:rPr>
      <w:t>1</w:t>
    </w:r>
    <w:r>
      <w:fldChar w:fldCharType="end"/>
    </w:r>
    <w:r>
      <w:t xml:space="preserve"> di </w:t>
    </w:r>
    <w:fldSimple w:instr="NUMPAGES  \* Arabic  \* MERGEFORMAT">
      <w:r w:rsidR="00BF248F">
        <w:rPr>
          <w:noProof/>
        </w:rPr>
        <w:t>1</w:t>
      </w:r>
    </w:fldSimple>
  </w:p>
  <w:p w:rsidR="0064715F" w:rsidRDefault="0064715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48F" w:rsidRDefault="00BF248F">
      <w:pPr>
        <w:spacing w:after="0" w:line="240" w:lineRule="auto"/>
      </w:pPr>
      <w:r>
        <w:separator/>
      </w:r>
    </w:p>
  </w:footnote>
  <w:footnote w:type="continuationSeparator" w:id="0">
    <w:p w:rsidR="00BF248F" w:rsidRDefault="00BF2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846183"/>
    <w:multiLevelType w:val="hybridMultilevel"/>
    <w:tmpl w:val="3460D838"/>
    <w:lvl w:ilvl="0" w:tplc="0410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3FD5"/>
    <w:rsid w:val="00052527"/>
    <w:rsid w:val="000E2E21"/>
    <w:rsid w:val="001930B5"/>
    <w:rsid w:val="001B2972"/>
    <w:rsid w:val="001E3FD5"/>
    <w:rsid w:val="001F6199"/>
    <w:rsid w:val="003B6B84"/>
    <w:rsid w:val="00456764"/>
    <w:rsid w:val="00530133"/>
    <w:rsid w:val="005B2337"/>
    <w:rsid w:val="0064715F"/>
    <w:rsid w:val="00670238"/>
    <w:rsid w:val="0088594E"/>
    <w:rsid w:val="00991E84"/>
    <w:rsid w:val="009935C9"/>
    <w:rsid w:val="009C5EDE"/>
    <w:rsid w:val="00BF248F"/>
    <w:rsid w:val="00D8207B"/>
    <w:rsid w:val="00DB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8ACB8"/>
  <w15:chartTrackingRefBased/>
  <w15:docId w15:val="{54F2D65F-FEDB-4D24-9D70-405FEE2BA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nhideWhenUsed/>
    <w:rPr>
      <w:color w:val="0563C1"/>
      <w:u w:val="single"/>
    </w:rPr>
  </w:style>
  <w:style w:type="paragraph" w:styleId="Paragrafoelenco">
    <w:name w:val="List Paragraph"/>
    <w:basedOn w:val="Normale"/>
    <w:qFormat/>
    <w:pPr>
      <w:ind w:left="720"/>
      <w:contextualSpacing/>
    </w:pPr>
  </w:style>
  <w:style w:type="paragraph" w:styleId="Testofumetto">
    <w:name w:val="Balloon Text"/>
    <w:basedOn w:val="Normale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semiHidden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unhideWhenUsed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@soc.chim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esidente@soc.chim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societachimica.it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mone\Dropbox\Presidente%20SCI%202014\Patrocini\Modulo%20Richiesta%20Patrocinio%20SCI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Modulo Richiesta Patrocinio SCI.dot</Template>
  <TotalTime>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di Patrocinio non oneroso per Evento Scientifico</vt:lpstr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di Patrocinio non oneroso per Evento Scientifico</dc:title>
  <dc:subject/>
  <dc:creator>Simone</dc:creator>
  <cp:keywords/>
  <cp:lastModifiedBy>Giorgio Cevasco</cp:lastModifiedBy>
  <cp:revision>2</cp:revision>
  <cp:lastPrinted>2016-01-11T17:44:00Z</cp:lastPrinted>
  <dcterms:created xsi:type="dcterms:W3CDTF">2026-06-17T08:56:00Z</dcterms:created>
  <dcterms:modified xsi:type="dcterms:W3CDTF">2026-06-17T08:56:00Z</dcterms:modified>
</cp:coreProperties>
</file>